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201A47F6"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E94F3D">
        <w:rPr>
          <w:rFonts w:ascii="Garamond" w:hAnsi="Garamond"/>
          <w:u w:val="single"/>
        </w:rPr>
        <w:t>02</w:t>
      </w:r>
      <w:r w:rsidR="00A51C1B">
        <w:rPr>
          <w:rFonts w:ascii="Garamond" w:hAnsi="Garamond"/>
          <w:u w:val="single"/>
        </w:rPr>
        <w:t>.</w:t>
      </w:r>
      <w:r w:rsidR="00BF1E7A">
        <w:rPr>
          <w:rFonts w:ascii="Garamond" w:hAnsi="Garamond"/>
          <w:u w:val="single"/>
        </w:rPr>
        <w:t>0</w:t>
      </w:r>
      <w:r w:rsidR="00E94F3D">
        <w:rPr>
          <w:rFonts w:ascii="Garamond" w:hAnsi="Garamond"/>
          <w:u w:val="single"/>
        </w:rPr>
        <w:t>2</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F31ACC">
        <w:rPr>
          <w:rFonts w:ascii="Garamond" w:hAnsi="Garamond"/>
          <w:b/>
          <w:bCs/>
          <w:u w:val="single"/>
        </w:rPr>
        <w:t>5</w:t>
      </w:r>
      <w:r w:rsidR="00D71C73">
        <w:rPr>
          <w:rFonts w:ascii="Garamond" w:hAnsi="Garamond"/>
          <w:b/>
          <w:bCs/>
          <w:u w:val="single"/>
        </w:rPr>
        <w:t>10</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75383BA5" w:rsidR="00FD03AF" w:rsidRPr="00576DCC" w:rsidRDefault="00D71C73" w:rsidP="006F0373">
      <w:pPr>
        <w:spacing w:after="0"/>
        <w:jc w:val="both"/>
        <w:rPr>
          <w:b/>
          <w:bCs/>
          <w:noProof/>
        </w:rPr>
      </w:pPr>
      <w:r w:rsidRPr="00D71C73">
        <w:rPr>
          <w:b/>
          <w:bCs/>
          <w:noProof/>
        </w:rPr>
        <w:drawing>
          <wp:inline distT="0" distB="0" distL="0" distR="0" wp14:anchorId="09551451" wp14:editId="34390E31">
            <wp:extent cx="5496692" cy="2114845"/>
            <wp:effectExtent l="0" t="0" r="8890" b="0"/>
            <wp:docPr id="232582488"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582488" name="Slika 1" descr="Slika, ki vsebuje besede besedilo, posnetek zaslona, pisava, številka&#10;&#10;Vsebina, ustvarjena z UI, morda ni pravilna."/>
                    <pic:cNvPicPr/>
                  </pic:nvPicPr>
                  <pic:blipFill>
                    <a:blip r:embed="rId13"/>
                    <a:stretch>
                      <a:fillRect/>
                    </a:stretch>
                  </pic:blipFill>
                  <pic:spPr>
                    <a:xfrm>
                      <a:off x="0" y="0"/>
                      <a:ext cx="5496692" cy="2114845"/>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12B36EB7"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0D2B02">
        <w:rPr>
          <w:rFonts w:ascii="Garamond" w:eastAsia="Times New Roman" w:hAnsi="Garamond"/>
          <w:b/>
          <w:bCs/>
          <w:lang w:eastAsia="sl-SI"/>
        </w:rPr>
        <w:t>5</w:t>
      </w:r>
      <w:r w:rsidR="00D71C73">
        <w:rPr>
          <w:rFonts w:ascii="Garamond" w:eastAsia="Times New Roman" w:hAnsi="Garamond"/>
          <w:b/>
          <w:bCs/>
          <w:lang w:eastAsia="sl-SI"/>
        </w:rPr>
        <w:t>10</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D71C73">
        <w:rPr>
          <w:rFonts w:ascii="Garamond" w:eastAsia="Times New Roman" w:hAnsi="Garamond"/>
          <w:b/>
          <w:bCs/>
          <w:lang w:eastAsia="sl-SI"/>
        </w:rPr>
        <w:t>GADOTERNA KISLINA</w:t>
      </w:r>
      <w:r w:rsidR="00DF6556">
        <w:rPr>
          <w:rFonts w:ascii="Garamond" w:eastAsia="Times New Roman" w:hAnsi="Garamond"/>
          <w:b/>
          <w:bCs/>
          <w:lang w:eastAsia="sl-SI"/>
        </w:rPr>
        <w:t xml:space="preserve"> </w:t>
      </w:r>
      <w:r w:rsidR="00BE2D47">
        <w:rPr>
          <w:rFonts w:ascii="Garamond" w:eastAsia="Times New Roman" w:hAnsi="Garamond"/>
          <w:b/>
          <w:bCs/>
          <w:lang w:eastAsia="sl-SI"/>
        </w:rPr>
        <w:t>ATC</w:t>
      </w:r>
      <w:r w:rsidR="0021616A">
        <w:rPr>
          <w:rFonts w:ascii="Garamond" w:eastAsia="Times New Roman" w:hAnsi="Garamond"/>
          <w:b/>
          <w:bCs/>
          <w:lang w:eastAsia="sl-SI"/>
        </w:rPr>
        <w:t xml:space="preserve"> </w:t>
      </w:r>
      <w:r w:rsidR="00D71C73">
        <w:rPr>
          <w:rFonts w:ascii="Garamond" w:eastAsia="Times New Roman" w:hAnsi="Garamond"/>
          <w:b/>
          <w:bCs/>
          <w:lang w:eastAsia="sl-SI"/>
        </w:rPr>
        <w:t>V08CA02</w:t>
      </w:r>
      <w:r w:rsidR="0021616A">
        <w:rPr>
          <w:rFonts w:ascii="Garamond" w:eastAsia="Times New Roman" w:hAnsi="Garamond"/>
          <w:b/>
          <w:bCs/>
          <w:lang w:eastAsia="sl-SI"/>
        </w:rPr>
        <w:t>-</w:t>
      </w:r>
      <w:r w:rsidR="00FC11FA">
        <w:rPr>
          <w:rFonts w:ascii="Garamond" w:eastAsia="Times New Roman" w:hAnsi="Garamond"/>
          <w:b/>
          <w:bCs/>
          <w:lang w:eastAsia="sl-SI"/>
        </w:rPr>
        <w:t>LEKARNA</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E94F3D">
        <w:rPr>
          <w:rFonts w:ascii="Garamond" w:eastAsia="Times New Roman" w:hAnsi="Garamond"/>
          <w:lang w:eastAsia="sl-SI"/>
        </w:rPr>
        <w:t>0</w:t>
      </w:r>
      <w:r w:rsidR="00550825">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E94F3D">
        <w:rPr>
          <w:rFonts w:ascii="Garamond" w:eastAsia="Times New Roman" w:hAnsi="Garamond"/>
          <w:lang w:eastAsia="sl-SI"/>
        </w:rPr>
        <w:t>2</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w:t>
      </w:r>
      <w:r w:rsidR="00EA7F44">
        <w:rPr>
          <w:rFonts w:ascii="Garamond" w:eastAsia="Times New Roman" w:hAnsi="Garamond"/>
          <w:lang w:eastAsia="sl-SI"/>
        </w:rPr>
        <w:t>2</w:t>
      </w:r>
      <w:r w:rsidR="000F3AD2">
        <w:rPr>
          <w:rFonts w:ascii="Garamond" w:eastAsia="Times New Roman" w:hAnsi="Garamond"/>
          <w:lang w:eastAsia="sl-SI"/>
        </w:rPr>
        <w:t>:</w:t>
      </w:r>
      <w:r w:rsidR="00EA7F44">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C9FD7A" w14:textId="77777777" w:rsidR="00C619DD" w:rsidRDefault="00C619DD" w:rsidP="00E5569B">
      <w:pPr>
        <w:spacing w:after="0"/>
      </w:pPr>
      <w:r>
        <w:separator/>
      </w:r>
    </w:p>
  </w:endnote>
  <w:endnote w:type="continuationSeparator" w:id="0">
    <w:p w14:paraId="0BE8265E" w14:textId="77777777" w:rsidR="00C619DD" w:rsidRDefault="00C619DD"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3EFB4E" w14:textId="77777777" w:rsidR="00C619DD" w:rsidRDefault="00C619DD" w:rsidP="00E5569B">
      <w:pPr>
        <w:spacing w:after="0"/>
      </w:pPr>
      <w:r>
        <w:separator/>
      </w:r>
    </w:p>
  </w:footnote>
  <w:footnote w:type="continuationSeparator" w:id="0">
    <w:p w14:paraId="13AB88F5" w14:textId="77777777" w:rsidR="00C619DD" w:rsidRDefault="00C619DD"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61D6"/>
    <w:rsid w:val="000201BF"/>
    <w:rsid w:val="00020F08"/>
    <w:rsid w:val="00021FCF"/>
    <w:rsid w:val="000277DA"/>
    <w:rsid w:val="00031EFC"/>
    <w:rsid w:val="00034BFC"/>
    <w:rsid w:val="00035686"/>
    <w:rsid w:val="00042DE3"/>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D2B02"/>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3672"/>
    <w:rsid w:val="00322294"/>
    <w:rsid w:val="0032436D"/>
    <w:rsid w:val="003249FA"/>
    <w:rsid w:val="00325173"/>
    <w:rsid w:val="00325A46"/>
    <w:rsid w:val="00325E8A"/>
    <w:rsid w:val="00326A8B"/>
    <w:rsid w:val="003276CD"/>
    <w:rsid w:val="0033142A"/>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266BD"/>
    <w:rsid w:val="004306D7"/>
    <w:rsid w:val="00431FA3"/>
    <w:rsid w:val="00434E01"/>
    <w:rsid w:val="00435883"/>
    <w:rsid w:val="00436DFA"/>
    <w:rsid w:val="00443F82"/>
    <w:rsid w:val="004446EE"/>
    <w:rsid w:val="00444FE6"/>
    <w:rsid w:val="00447282"/>
    <w:rsid w:val="004476E5"/>
    <w:rsid w:val="004522AF"/>
    <w:rsid w:val="004522C7"/>
    <w:rsid w:val="004550F0"/>
    <w:rsid w:val="00455C01"/>
    <w:rsid w:val="004571CB"/>
    <w:rsid w:val="00457311"/>
    <w:rsid w:val="0046040B"/>
    <w:rsid w:val="0046420A"/>
    <w:rsid w:val="004735C0"/>
    <w:rsid w:val="0047463D"/>
    <w:rsid w:val="004760A2"/>
    <w:rsid w:val="004777A7"/>
    <w:rsid w:val="00477B21"/>
    <w:rsid w:val="00485604"/>
    <w:rsid w:val="00486194"/>
    <w:rsid w:val="004877DE"/>
    <w:rsid w:val="004924AA"/>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4FF5"/>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1C0"/>
    <w:rsid w:val="00641957"/>
    <w:rsid w:val="00642A8E"/>
    <w:rsid w:val="00642E8C"/>
    <w:rsid w:val="0064347F"/>
    <w:rsid w:val="00644E63"/>
    <w:rsid w:val="006451F7"/>
    <w:rsid w:val="00646F37"/>
    <w:rsid w:val="00651E3F"/>
    <w:rsid w:val="00652E51"/>
    <w:rsid w:val="00654210"/>
    <w:rsid w:val="00657885"/>
    <w:rsid w:val="00666826"/>
    <w:rsid w:val="00670282"/>
    <w:rsid w:val="00670AC9"/>
    <w:rsid w:val="00673E71"/>
    <w:rsid w:val="00675EFD"/>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B5579"/>
    <w:rsid w:val="006C13DF"/>
    <w:rsid w:val="006C3E30"/>
    <w:rsid w:val="006C4AC1"/>
    <w:rsid w:val="006C5C36"/>
    <w:rsid w:val="006D2581"/>
    <w:rsid w:val="006D3940"/>
    <w:rsid w:val="006D6D75"/>
    <w:rsid w:val="006D7704"/>
    <w:rsid w:val="006D796D"/>
    <w:rsid w:val="006D79EA"/>
    <w:rsid w:val="006E0337"/>
    <w:rsid w:val="006E2463"/>
    <w:rsid w:val="006E2702"/>
    <w:rsid w:val="006E2D59"/>
    <w:rsid w:val="006E322B"/>
    <w:rsid w:val="006E46FB"/>
    <w:rsid w:val="006E4ACC"/>
    <w:rsid w:val="006E67E4"/>
    <w:rsid w:val="006E7203"/>
    <w:rsid w:val="006F0373"/>
    <w:rsid w:val="006F3FE1"/>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5B15"/>
    <w:rsid w:val="00806F04"/>
    <w:rsid w:val="00810267"/>
    <w:rsid w:val="00811CEB"/>
    <w:rsid w:val="00812456"/>
    <w:rsid w:val="00815B8F"/>
    <w:rsid w:val="00817C9D"/>
    <w:rsid w:val="00821D48"/>
    <w:rsid w:val="00822AB8"/>
    <w:rsid w:val="0082331F"/>
    <w:rsid w:val="008250BE"/>
    <w:rsid w:val="00825B71"/>
    <w:rsid w:val="00827928"/>
    <w:rsid w:val="00830940"/>
    <w:rsid w:val="008330C9"/>
    <w:rsid w:val="00833451"/>
    <w:rsid w:val="00835684"/>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4F42"/>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3571"/>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8E7"/>
    <w:rsid w:val="00A12D00"/>
    <w:rsid w:val="00A16917"/>
    <w:rsid w:val="00A173FA"/>
    <w:rsid w:val="00A17BCF"/>
    <w:rsid w:val="00A17E29"/>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19DD"/>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4F30"/>
    <w:rsid w:val="00CD66B7"/>
    <w:rsid w:val="00CD6D4A"/>
    <w:rsid w:val="00CE15E6"/>
    <w:rsid w:val="00CE3CA5"/>
    <w:rsid w:val="00CE549C"/>
    <w:rsid w:val="00CE73D1"/>
    <w:rsid w:val="00CF022C"/>
    <w:rsid w:val="00CF2235"/>
    <w:rsid w:val="00CF2B8D"/>
    <w:rsid w:val="00CF55D8"/>
    <w:rsid w:val="00CF63C1"/>
    <w:rsid w:val="00D00C70"/>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1A5A"/>
    <w:rsid w:val="00D42659"/>
    <w:rsid w:val="00D4346A"/>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4F3D"/>
    <w:rsid w:val="00E95E8E"/>
    <w:rsid w:val="00E96B8B"/>
    <w:rsid w:val="00EA1FAE"/>
    <w:rsid w:val="00EA2FC6"/>
    <w:rsid w:val="00EA4A77"/>
    <w:rsid w:val="00EA4DBD"/>
    <w:rsid w:val="00EA71AE"/>
    <w:rsid w:val="00EA7F44"/>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76C9"/>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266BD"/>
    <w:rsid w:val="00434E01"/>
    <w:rsid w:val="00443F82"/>
    <w:rsid w:val="00454C74"/>
    <w:rsid w:val="004550F0"/>
    <w:rsid w:val="00457646"/>
    <w:rsid w:val="004924AA"/>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E681A"/>
    <w:rsid w:val="005F6B17"/>
    <w:rsid w:val="00605450"/>
    <w:rsid w:val="006054E7"/>
    <w:rsid w:val="00613BB7"/>
    <w:rsid w:val="00627F6D"/>
    <w:rsid w:val="00632DDD"/>
    <w:rsid w:val="00635684"/>
    <w:rsid w:val="006409D2"/>
    <w:rsid w:val="00651F6F"/>
    <w:rsid w:val="00670282"/>
    <w:rsid w:val="006934ED"/>
    <w:rsid w:val="00695C97"/>
    <w:rsid w:val="00695EFB"/>
    <w:rsid w:val="006B2513"/>
    <w:rsid w:val="006B3907"/>
    <w:rsid w:val="006C3080"/>
    <w:rsid w:val="006C4AC1"/>
    <w:rsid w:val="006E46FB"/>
    <w:rsid w:val="006F522A"/>
    <w:rsid w:val="006F58AB"/>
    <w:rsid w:val="006F7061"/>
    <w:rsid w:val="007029F6"/>
    <w:rsid w:val="00730608"/>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3994"/>
    <w:rsid w:val="007A44D9"/>
    <w:rsid w:val="007A5405"/>
    <w:rsid w:val="007E0097"/>
    <w:rsid w:val="007E53DB"/>
    <w:rsid w:val="007E759C"/>
    <w:rsid w:val="007F01B5"/>
    <w:rsid w:val="00805B15"/>
    <w:rsid w:val="00810267"/>
    <w:rsid w:val="00815B8F"/>
    <w:rsid w:val="00821D48"/>
    <w:rsid w:val="00825B71"/>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E441E"/>
    <w:rsid w:val="009E5E24"/>
    <w:rsid w:val="009F2039"/>
    <w:rsid w:val="009F6E7B"/>
    <w:rsid w:val="009F6EBA"/>
    <w:rsid w:val="00A02ED8"/>
    <w:rsid w:val="00A13D25"/>
    <w:rsid w:val="00A22336"/>
    <w:rsid w:val="00A32030"/>
    <w:rsid w:val="00A40654"/>
    <w:rsid w:val="00A70759"/>
    <w:rsid w:val="00A85F46"/>
    <w:rsid w:val="00A90DC4"/>
    <w:rsid w:val="00A9797E"/>
    <w:rsid w:val="00AA758F"/>
    <w:rsid w:val="00AB2159"/>
    <w:rsid w:val="00AB2DDD"/>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25C8"/>
    <w:rsid w:val="00C66E24"/>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C65D3"/>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0</TotalTime>
  <Pages>5</Pages>
  <Words>1426</Words>
  <Characters>8130</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2026-02-02T14:37:00Z</cp:lastPrinted>
  <dcterms:created xsi:type="dcterms:W3CDTF">2026-02-02T14:37:00Z</dcterms:created>
  <dcterms:modified xsi:type="dcterms:W3CDTF">2026-02-02T14:37:00Z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